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sdt>
      <w:sdtPr>
        <w:id w:val="-1743633326"/>
        <w:docPartObj>
          <w:docPartGallery w:val="Cover Pages"/>
          <w:docPartUnique/>
        </w:docPartObj>
      </w:sdtPr>
      <w:sdtEndPr>
        <w:rPr>
          <w:caps/>
        </w:rPr>
      </w:sdtEndPr>
      <w:sdtContent>
        <w:p w14:paraId="79D00008" w14:textId="77777777" w:rsidR="00422AC5" w:rsidRDefault="00422AC5"/>
        <w:p w14:paraId="79D00009" w14:textId="77777777" w:rsidR="00422AC5" w:rsidRDefault="00BA3780">
          <w:r>
            <w:rPr>
              <w:noProof/>
            </w:rPr>
            <mc:AlternateContent>
              <mc:Choice Requires="wps">
                <w:drawing>
                  <wp:anchor distT="0" distB="0" distL="114300" distR="114300" simplePos="0" relativeHeight="251665920" behindDoc="0" locked="0" layoutInCell="1" allowOverlap="1" wp14:anchorId="79D0003D" wp14:editId="79D0003E">
                    <wp:simplePos x="0" y="0"/>
                    <wp:positionH relativeFrom="column">
                      <wp:posOffset>2447925</wp:posOffset>
                    </wp:positionH>
                    <wp:positionV relativeFrom="paragraph">
                      <wp:posOffset>7555230</wp:posOffset>
                    </wp:positionV>
                    <wp:extent cx="3629025" cy="981075"/>
                    <wp:effectExtent l="0" t="0" r="9525"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00067" w14:textId="77777777" w:rsidR="00C41631" w:rsidRDefault="00BA3780" w:rsidP="00BA3780">
                                <w:pPr>
                                  <w:pStyle w:val="Heading4"/>
                                  <w:jc w:val="right"/>
                                </w:pPr>
                                <w:r>
                                  <w:t>Nathan A. Deppe, Plant Care Facility Coordinator</w:t>
                                </w:r>
                                <w:r w:rsidR="00C41631">
                                  <w:br/>
                                </w:r>
                                <w:r>
                                  <w:t>Office of Research, College of ACES</w:t>
                                </w:r>
                                <w:r w:rsidR="000725FB">
                                  <w:br/>
                                </w:r>
                                <w:r w:rsidR="004344E1">
                                  <w:t>May 29, 2013</w:t>
                                </w:r>
                                <w:r w:rsidR="00C41631">
                                  <w:br/>
                                </w:r>
                                <w:r>
                                  <w:t>ndeppe@illinois.edu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0003D" id="_x0000_t202" coordsize="21600,21600" o:spt="202" path="m,l,21600r21600,l21600,xe">
                    <v:stroke joinstyle="miter"/>
                    <v:path gradientshapeok="t" o:connecttype="rect"/>
                  </v:shapetype>
                  <v:shape id="Text Box 10" o:spid="_x0000_s1026" type="#_x0000_t202" style="position:absolute;margin-left:192.75pt;margin-top:594.9pt;width:285.75pt;height:7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" stroked="f">
                    <v:textbox>
                      <w:txbxContent>
                        <w:p w14:paraId="79D00067" w14:textId="77777777" w:rsidR="00C41631" w:rsidRDefault="00BA3780" w:rsidP="00BA3780">
                          <w:pPr>
                            <w:pStyle w:val="Heading4"/>
                            <w:jc w:val="right"/>
                          </w:pPr>
                          <w:r>
                            <w:t>Nathan A. Deppe, Plant Care Facility Coordinator</w:t>
                          </w:r>
                          <w:r w:rsidR="00C41631">
                            <w:br/>
                          </w:r>
                          <w:r>
                            <w:t>Office of Research, College of ACES</w:t>
                          </w:r>
                          <w:r w:rsidR="000725FB">
                            <w:br/>
                          </w:r>
                          <w:r w:rsidR="004344E1">
                            <w:t>May 29, 2013</w:t>
                          </w:r>
                          <w:r w:rsidR="00C41631">
                            <w:br/>
                          </w:r>
                          <w:r>
                            <w:t>ndeppe@illinois.edu</w:t>
                          </w:r>
                        </w:p>
                      </w:txbxContent>
                    </v:textbox>
                  </v:shape>
                </w:pict>
              </mc:Fallback>
            </mc:AlternateContent>
          </w:r>
          <w:r>
            <w:rPr>
              <w:noProof/>
            </w:rPr>
            <w:drawing>
              <wp:inline distT="0" distB="0" distL="0" distR="0" wp14:anchorId="79D0003F" wp14:editId="79D00040">
                <wp:extent cx="5486400" cy="731104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5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7311044"/>
                        </a:xfrm>
                        <a:prstGeom prst="rect">
                          <a:avLst/>
                        </a:prstGeom>
                        <a:noFill/>
                        <a:ln>
                          <a:noFill/>
                        </a:ln>
                      </pic:spPr>
                    </pic:pic>
                  </a:graphicData>
                </a:graphic>
              </wp:inline>
            </w:drawing>
          </w:r>
          <w:r w:rsidR="00515EC0">
            <w:rPr>
              <w:noProof/>
            </w:rPr>
            <mc:AlternateContent>
              <mc:Choice Requires="wps">
                <w:drawing>
                  <wp:anchor distT="0" distB="0" distL="114300" distR="114300" simplePos="0" relativeHeight="251661824" behindDoc="0" locked="0" layoutInCell="0" allowOverlap="1" wp14:anchorId="79D00041" wp14:editId="79D00042">
                    <wp:simplePos x="0" y="0"/>
                    <wp:positionH relativeFrom="page">
                      <wp:posOffset>-76200</wp:posOffset>
                    </wp:positionH>
                    <wp:positionV relativeFrom="page">
                      <wp:posOffset>2831465</wp:posOffset>
                    </wp:positionV>
                    <wp:extent cx="7412355" cy="791845"/>
                    <wp:effectExtent l="0" t="0" r="17145" b="2730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14:paraId="79D00068" w14:textId="77777777" w:rsidR="00AA79C8" w:rsidRPr="00C41631" w:rsidRDefault="00BA378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DEDEDE" w:themeColor="background2"/>
                                    <w:sz w:val="72"/>
                                    <w:szCs w:val="72"/>
                                  </w:rPr>
                                  <w:t>Energy Shade Curtains-Phase I</w:t>
                                </w:r>
                                <w:r w:rsidR="00C00FD0">
                                  <w:rPr>
                                    <w:rFonts w:asciiTheme="majorHAnsi" w:eastAsiaTheme="majorEastAsia" w:hAnsiTheme="majorHAnsi" w:cstheme="majorBidi"/>
                                    <w:color w:val="DEDEDE" w:themeColor="background2"/>
                                    <w:sz w:val="72"/>
                                    <w:szCs w:val="72"/>
                                  </w:rPr>
                                  <w:t>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D00041" id="Rectangle 16" o:spid="_x0000_s1027" style="position:absolute;margin-left:-6pt;margin-top:222.95pt;width:583.65pt;height:62.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" o:allowincell="f" fillcolor="#53548a [3204]" strokecolor="#c4652d [3207]" strokeweight="1pt">
                    <v:textbox inset="14.4pt,,14.4pt">
                      <w:txbxContent>
                        <w:p w14:paraId="79D00068" w14:textId="77777777" w:rsidR="00AA79C8" w:rsidRPr="00C41631" w:rsidRDefault="00BA378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DEDEDE" w:themeColor="background2"/>
                              <w:sz w:val="72"/>
                              <w:szCs w:val="72"/>
                            </w:rPr>
                            <w:t>Energy Shade Curtains-Phase I</w:t>
                          </w:r>
                          <w:r w:rsidR="00C00FD0">
                            <w:rPr>
                              <w:rFonts w:asciiTheme="majorHAnsi" w:eastAsiaTheme="majorEastAsia" w:hAnsiTheme="majorHAnsi" w:cstheme="majorBidi"/>
                              <w:color w:val="DEDEDE" w:themeColor="background2"/>
                              <w:sz w:val="72"/>
                              <w:szCs w:val="72"/>
                            </w:rPr>
                            <w:t>I</w:t>
                          </w:r>
                        </w:p>
                      </w:txbxContent>
                    </v:textbox>
                    <w10:wrap anchorx="page" anchory="page"/>
                  </v:rect>
                </w:pict>
              </mc:Fallback>
            </mc:AlternateContent>
          </w:r>
          <w:r w:rsidR="00422AC5">
            <w:rPr>
              <w:caps/>
            </w:rPr>
            <w:br w:type="page"/>
          </w:r>
        </w:p>
      </w:sdtContent>
    </w:sdt>
    <w:p w14:paraId="79D0000A" w14:textId="77777777" w:rsidR="00AC2A6A" w:rsidRDefault="00AC2A6A" w:rsidP="00E05B8E">
      <w:pPr>
        <w:pStyle w:val="Heading1"/>
      </w:pPr>
    </w:p>
    <w:p w14:paraId="79D0000B" w14:textId="77777777" w:rsidR="00E05B8E" w:rsidRDefault="00373536" w:rsidP="00E05B8E">
      <w:pPr>
        <w:pStyle w:val="Heading1"/>
      </w:pPr>
      <w:r>
        <w:t>Summary/Overview of the Project</w:t>
      </w:r>
    </w:p>
    <w:p w14:paraId="79D0000C" w14:textId="77777777" w:rsidR="00E05B8E" w:rsidRPr="00E05B8E" w:rsidRDefault="00E05B8E" w:rsidP="00E05B8E"/>
    <w:p w14:paraId="79D0000D" w14:textId="77777777" w:rsidR="00237D16" w:rsidRDefault="00007AA2" w:rsidP="00007AA2">
      <w:r>
        <w:t>The Plant Care Facility is comprised of two greenhouse complexes</w:t>
      </w:r>
      <w:r w:rsidR="00237D16">
        <w:t xml:space="preserve"> (Turner Hall and Plant Sciences Laboratory Greenhouses)</w:t>
      </w:r>
      <w:r>
        <w:t xml:space="preserve"> with 110 specialized rooms for </w:t>
      </w:r>
      <w:r w:rsidR="00237D16">
        <w:t>maintaining a diverse array of plants for research and classroom purposes</w:t>
      </w:r>
      <w:r w:rsidR="0031559D">
        <w:t>.</w:t>
      </w:r>
      <w:r>
        <w:t xml:space="preserve">  </w:t>
      </w:r>
    </w:p>
    <w:p w14:paraId="79D0000E" w14:textId="77777777" w:rsidR="00285FD3" w:rsidRDefault="00007AA2" w:rsidP="0031559D">
      <w:r>
        <w:t xml:space="preserve">The </w:t>
      </w:r>
      <w:r w:rsidR="0031559D">
        <w:t xml:space="preserve">newest complex, the </w:t>
      </w:r>
      <w:r>
        <w:t>Plant Sciences Laboratory Greenhouse</w:t>
      </w:r>
      <w:r w:rsidR="0031559D">
        <w:t>,</w:t>
      </w:r>
      <w:r>
        <w:t xml:space="preserve"> is the flagship of our operation and </w:t>
      </w:r>
      <w:r w:rsidR="00237D16">
        <w:t xml:space="preserve">contains 65 rooms of which are used to house plants dedicated for </w:t>
      </w:r>
      <w:r w:rsidR="0031559D">
        <w:t xml:space="preserve">more </w:t>
      </w:r>
      <w:r w:rsidR="00237D16">
        <w:t xml:space="preserve">specialized research projects.  </w:t>
      </w:r>
      <w:r w:rsidR="0031559D">
        <w:t xml:space="preserve">Curtains were determined a good fit </w:t>
      </w:r>
      <w:r w:rsidR="00285FD3">
        <w:t xml:space="preserve">in order </w:t>
      </w:r>
      <w:r w:rsidR="0031559D">
        <w:t xml:space="preserve">to mitigate excessive heat use/loss, minimize cooling and electrical consumption, and to provide optimal levels of natural light to improve research plant material in this complex.   </w:t>
      </w:r>
    </w:p>
    <w:p w14:paraId="79D0000F" w14:textId="77777777" w:rsidR="00B80DF8" w:rsidRDefault="0031559D" w:rsidP="00B80DF8">
      <w:r>
        <w:t xml:space="preserve">These important factors </w:t>
      </w:r>
      <w:r w:rsidR="00285FD3">
        <w:t xml:space="preserve">helped to justify a funding request to the Student Sustainability Committee in 2010.  The SSC accepted the proposal and awarded a zero percent interest loan to install 9 curtain systems at PSL.  In addition, the SSC was quite interested in determining true savings incurred by deploying curtains.  A $5,000 grant was given to </w:t>
      </w:r>
      <w:r w:rsidR="00B80DF8">
        <w:t>p</w:t>
      </w:r>
      <w:r w:rsidR="00AF18A7">
        <w:t xml:space="preserve">rocure, </w:t>
      </w:r>
      <w:r w:rsidR="00B80DF8">
        <w:t>acquire</w:t>
      </w:r>
      <w:r w:rsidR="00AF18A7">
        <w:t>, and install</w:t>
      </w:r>
      <w:r w:rsidR="00285FD3">
        <w:t xml:space="preserve"> utilit</w:t>
      </w:r>
      <w:r w:rsidR="00B80DF8">
        <w:t>y meters designed to track usage in rooms with and without these systems.</w:t>
      </w:r>
    </w:p>
    <w:p w14:paraId="79D00010" w14:textId="77777777" w:rsidR="00B80DF8" w:rsidRDefault="00B80DF8" w:rsidP="00B80DF8">
      <w:r>
        <w:t xml:space="preserve">In September 2011, a small scaled experiment was initiated that recorded usage of electricity, hot water (heat), and non-potable water (cooling) for two identical rooms with similar environmental settings:  one room employed a curtain system while the other room relied solely on whitewash.   Cooling water consumption was reduced by 28.8% while electricity usage was lessened by 32.3% in the room with curtains.  During cold months, the curtains would automatically close at night when outside temperatures dropped below 60 degrees (F).  This helped trap warm air close to plant canopy and reduced heat loss thru the single-paned glass glazing.  The room with curtains used 50% less heat to warm than the room with no curtains, and during night, heat usage was reduced by an average of 75%. </w:t>
      </w:r>
    </w:p>
    <w:p w14:paraId="79D00011" w14:textId="77777777" w:rsidR="008807C2" w:rsidRDefault="00B80DF8" w:rsidP="00007AA2">
      <w:r>
        <w:t>The</w:t>
      </w:r>
      <w:r w:rsidR="008807C2">
        <w:t xml:space="preserve"> determination of real-time savings helped bolster our second proposal to the SSC for funding the second phase of curtain installation.</w:t>
      </w:r>
    </w:p>
    <w:p w14:paraId="79D00012" w14:textId="77777777" w:rsidR="00007AA2" w:rsidRDefault="008807C2" w:rsidP="00007AA2">
      <w:r>
        <w:t xml:space="preserve">The SSC funded Energy Shade Curtains-Phase II in 2012 in order to continue installation of energy shade curtains at PSL.  Twelve curtains were installed with </w:t>
      </w:r>
      <w:r w:rsidR="0042028A">
        <w:t xml:space="preserve">awarded grant funds in early-2013, and their benefits are currently being provided thru optimal shading and cooling offered during </w:t>
      </w:r>
      <w:r w:rsidR="00412328">
        <w:t>warm months</w:t>
      </w:r>
      <w:r w:rsidR="0042028A">
        <w:t>.</w:t>
      </w:r>
    </w:p>
    <w:p w14:paraId="79D00013" w14:textId="77777777" w:rsidR="00AC2A6A" w:rsidRDefault="00AC2A6A" w:rsidP="00AC2A6A">
      <w:pPr>
        <w:pStyle w:val="Heading1"/>
      </w:pPr>
      <w:r>
        <w:t>Project Execution/Deployment</w:t>
      </w:r>
    </w:p>
    <w:p w14:paraId="79D00014" w14:textId="77777777" w:rsidR="00AC2A6A" w:rsidRPr="00E232EE" w:rsidRDefault="00AC2A6A" w:rsidP="00AC2A6A">
      <w:pPr>
        <w:rPr>
          <w:sz w:val="8"/>
          <w:szCs w:val="8"/>
        </w:rPr>
      </w:pPr>
    </w:p>
    <w:p w14:paraId="79D00015" w14:textId="77777777" w:rsidR="00AC2A6A" w:rsidRDefault="00AC2A6A" w:rsidP="00AC2A6A">
      <w:r>
        <w:t>The International Greenhouse Company’s (Danville, Illinois) bid for work was accepted on January 8th, 2013.  IGC sub-contracted work to the Total Energy Group (Kalamazoo, Michigan) and work commenced on F</w:t>
      </w:r>
      <w:r w:rsidR="00C31EEF">
        <w:t xml:space="preserve">ebruary </w:t>
      </w:r>
      <w:r>
        <w:t xml:space="preserve">9th.  </w:t>
      </w:r>
    </w:p>
    <w:p w14:paraId="79D00016" w14:textId="77777777" w:rsidR="00AC2A6A" w:rsidRDefault="00AC2A6A" w:rsidP="00AC2A6A">
      <w:r>
        <w:lastRenderedPageBreak/>
        <w:t>Notable obstacles for installation were plants, benches, and irrigation systems.  Two rooms were released to contractor at one time, which allow us to minimize obstacles in rooms ahead of work.  This made work less intensive and stressful</w:t>
      </w:r>
      <w:r w:rsidR="005E60B0">
        <w:t xml:space="preserve"> for contracted employees</w:t>
      </w:r>
      <w:r>
        <w:t xml:space="preserve"> as well as the PCF staff.</w:t>
      </w:r>
    </w:p>
    <w:p w14:paraId="79D00017" w14:textId="77777777" w:rsidR="00AC2A6A" w:rsidRDefault="00AC2A6A" w:rsidP="00AC2A6A">
      <w:r>
        <w:t>All electrical components were installed by Facilities and Services in order to ensure the systems would interact with our ARGUS environmental greenhouse program.  Additionally, ARGUS programmed rooms in order to deploy these systems as needed.  Electrical and programming work was completed by April 5</w:t>
      </w:r>
      <w:r w:rsidRPr="00AC2A6A">
        <w:rPr>
          <w:vertAlign w:val="superscript"/>
        </w:rPr>
        <w:t>th</w:t>
      </w:r>
      <w:r>
        <w:t>, 2013.</w:t>
      </w:r>
    </w:p>
    <w:p w14:paraId="79D00018" w14:textId="77777777" w:rsidR="00AC2A6A" w:rsidRDefault="00AC2A6A" w:rsidP="00AC2A6A">
      <w:r>
        <w:t>Curtain installation was completed on April 5</w:t>
      </w:r>
      <w:r w:rsidRPr="00AC2A6A">
        <w:rPr>
          <w:vertAlign w:val="superscript"/>
        </w:rPr>
        <w:t>th</w:t>
      </w:r>
      <w:r>
        <w:t>, 2013.</w:t>
      </w:r>
    </w:p>
    <w:p w14:paraId="79D00019" w14:textId="77777777" w:rsidR="00AC2A6A" w:rsidRDefault="00AC2A6A" w:rsidP="00007AA2"/>
    <w:p w14:paraId="79D0001A" w14:textId="77777777" w:rsidR="00007AA2" w:rsidRDefault="00621CA5" w:rsidP="00373536">
      <w:r>
        <w:rPr>
          <w:noProof/>
        </w:rPr>
        <w:drawing>
          <wp:inline distT="0" distB="0" distL="0" distR="0" wp14:anchorId="79D00043" wp14:editId="79D00044">
            <wp:extent cx="5324475" cy="399335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55887" cy="4016915"/>
                    </a:xfrm>
                    <a:prstGeom prst="rect">
                      <a:avLst/>
                    </a:prstGeom>
                  </pic:spPr>
                </pic:pic>
              </a:graphicData>
            </a:graphic>
          </wp:inline>
        </w:drawing>
      </w:r>
    </w:p>
    <w:p w14:paraId="79D0001B" w14:textId="77777777" w:rsidR="00007AA2" w:rsidRDefault="00493003" w:rsidP="00621CA5">
      <w:pPr>
        <w:pStyle w:val="Heading4"/>
        <w:rPr>
          <w:sz w:val="18"/>
          <w:szCs w:val="18"/>
        </w:rPr>
      </w:pPr>
      <w:r>
        <w:rPr>
          <w:sz w:val="18"/>
          <w:szCs w:val="18"/>
        </w:rPr>
        <w:t xml:space="preserve">          </w:t>
      </w:r>
      <w:r w:rsidR="00621CA5" w:rsidRPr="00296408">
        <w:rPr>
          <w:sz w:val="18"/>
          <w:szCs w:val="18"/>
        </w:rPr>
        <w:t>Various agronomic crops under LED fixtures in an energy shade curtain room at PSL</w:t>
      </w:r>
    </w:p>
    <w:p w14:paraId="79D0001C" w14:textId="77777777" w:rsidR="00C061DA" w:rsidRDefault="00C061DA" w:rsidP="00C061DA"/>
    <w:p w14:paraId="79D0001D" w14:textId="77777777" w:rsidR="00C061DA" w:rsidRDefault="00C061DA" w:rsidP="00C061DA"/>
    <w:p w14:paraId="79D0001E" w14:textId="77777777" w:rsidR="00C061DA" w:rsidRDefault="00C061DA" w:rsidP="00C061DA"/>
    <w:p w14:paraId="79D0001F" w14:textId="77777777" w:rsidR="00C061DA" w:rsidRPr="00C061DA" w:rsidRDefault="00C061DA" w:rsidP="00C061DA"/>
    <w:p w14:paraId="79D00020" w14:textId="77777777" w:rsidR="0063184D" w:rsidRDefault="00326AE6" w:rsidP="0063184D">
      <w:pPr>
        <w:pStyle w:val="Heading1"/>
      </w:pPr>
      <w:r>
        <w:lastRenderedPageBreak/>
        <w:t>Project Costs/Timeline</w:t>
      </w:r>
    </w:p>
    <w:p w14:paraId="79D00021" w14:textId="77777777" w:rsidR="0063184D" w:rsidRPr="00C061DA" w:rsidRDefault="0063184D" w:rsidP="0063184D">
      <w:pPr>
        <w:rPr>
          <w:b/>
        </w:rPr>
      </w:pPr>
    </w:p>
    <w:p w14:paraId="79D00022" w14:textId="77777777" w:rsidR="00326AE6" w:rsidRPr="00642AA9" w:rsidRDefault="00642AA9" w:rsidP="0063184D">
      <w:pPr>
        <w:rPr>
          <w:b/>
        </w:rPr>
      </w:pPr>
      <w:r>
        <w:rPr>
          <w:b/>
        </w:rPr>
        <w:t>PROJECT COSTS</w:t>
      </w:r>
    </w:p>
    <w:p w14:paraId="79D00023" w14:textId="77777777" w:rsidR="0063184D" w:rsidRPr="00326AE6" w:rsidRDefault="0063184D" w:rsidP="0063184D">
      <w:pPr>
        <w:rPr>
          <w:i/>
        </w:rPr>
      </w:pPr>
      <w:r w:rsidRPr="00642AA9">
        <w:rPr>
          <w:b/>
          <w:i/>
          <w:u w:val="single"/>
        </w:rPr>
        <w:t>Expenses</w:t>
      </w:r>
      <w:r w:rsidRPr="00326AE6">
        <w:rPr>
          <w:b/>
          <w:i/>
        </w:rPr>
        <w:tab/>
      </w:r>
      <w:r w:rsidRPr="00326AE6">
        <w:rPr>
          <w:b/>
          <w:i/>
        </w:rPr>
        <w:tab/>
      </w:r>
      <w:r w:rsidRPr="00326AE6">
        <w:rPr>
          <w:b/>
          <w:i/>
        </w:rPr>
        <w:tab/>
      </w:r>
      <w:r w:rsidRPr="00326AE6">
        <w:rPr>
          <w:b/>
          <w:i/>
        </w:rPr>
        <w:tab/>
      </w:r>
      <w:r w:rsidRPr="00326AE6">
        <w:rPr>
          <w:b/>
          <w:i/>
        </w:rPr>
        <w:tab/>
      </w:r>
      <w:r w:rsidRPr="00326AE6">
        <w:rPr>
          <w:b/>
          <w:i/>
        </w:rPr>
        <w:tab/>
      </w:r>
      <w:r w:rsidRPr="00642AA9">
        <w:rPr>
          <w:b/>
          <w:i/>
          <w:u w:val="single"/>
        </w:rPr>
        <w:t>Installer</w:t>
      </w:r>
      <w:r w:rsidRPr="00326AE6">
        <w:rPr>
          <w:i/>
        </w:rPr>
        <w:tab/>
      </w:r>
      <w:r w:rsidRPr="00326AE6">
        <w:rPr>
          <w:i/>
        </w:rPr>
        <w:tab/>
      </w:r>
      <w:r w:rsidRPr="00326AE6">
        <w:rPr>
          <w:i/>
        </w:rPr>
        <w:tab/>
      </w:r>
      <w:r w:rsidRPr="00326AE6">
        <w:rPr>
          <w:i/>
        </w:rPr>
        <w:tab/>
      </w:r>
      <w:r w:rsidRPr="00326AE6">
        <w:rPr>
          <w:i/>
        </w:rPr>
        <w:tab/>
      </w:r>
      <w:r w:rsidRPr="00326AE6">
        <w:rPr>
          <w:i/>
        </w:rPr>
        <w:tab/>
      </w:r>
    </w:p>
    <w:p w14:paraId="79D00024" w14:textId="77777777" w:rsidR="00326AE6" w:rsidRDefault="00326AE6" w:rsidP="0063184D">
      <w:r>
        <w:t>$</w:t>
      </w:r>
      <w:r w:rsidR="009E6245">
        <w:t>93,708</w:t>
      </w:r>
      <w:r>
        <w:tab/>
      </w:r>
      <w:r>
        <w:tab/>
      </w:r>
      <w:r>
        <w:tab/>
      </w:r>
      <w:r>
        <w:tab/>
      </w:r>
      <w:r>
        <w:tab/>
      </w:r>
      <w:r>
        <w:tab/>
        <w:t>International Greenhouse Company</w:t>
      </w:r>
    </w:p>
    <w:p w14:paraId="79D00025" w14:textId="77777777" w:rsidR="0063184D" w:rsidRDefault="00326AE6" w:rsidP="0063184D">
      <w:r>
        <w:t>$</w:t>
      </w:r>
      <w:r w:rsidR="009E6245">
        <w:t>14,404.62</w:t>
      </w:r>
      <w:r>
        <w:tab/>
      </w:r>
      <w:r>
        <w:tab/>
      </w:r>
      <w:r>
        <w:tab/>
      </w:r>
      <w:r w:rsidR="0063184D">
        <w:tab/>
      </w:r>
      <w:r w:rsidR="0063184D">
        <w:tab/>
      </w:r>
      <w:r>
        <w:t>Facilities and Services</w:t>
      </w:r>
    </w:p>
    <w:p w14:paraId="79D00026" w14:textId="77777777" w:rsidR="00326AE6" w:rsidRPr="00326AE6" w:rsidRDefault="00326AE6" w:rsidP="0063184D">
      <w:pPr>
        <w:rPr>
          <w:u w:val="single"/>
        </w:rPr>
      </w:pPr>
      <w:r w:rsidRPr="00326AE6">
        <w:rPr>
          <w:u w:val="single"/>
        </w:rPr>
        <w:t>$</w:t>
      </w:r>
      <w:r w:rsidR="009E6245">
        <w:rPr>
          <w:u w:val="single"/>
        </w:rPr>
        <w:t>1,400</w:t>
      </w:r>
      <w:r w:rsidRPr="00326AE6">
        <w:rPr>
          <w:u w:val="single"/>
        </w:rPr>
        <w:tab/>
      </w:r>
      <w:r w:rsidRPr="00326AE6">
        <w:rPr>
          <w:u w:val="single"/>
        </w:rPr>
        <w:tab/>
      </w:r>
      <w:r w:rsidRPr="00326AE6">
        <w:rPr>
          <w:u w:val="single"/>
        </w:rPr>
        <w:tab/>
      </w:r>
      <w:r w:rsidRPr="00326AE6">
        <w:rPr>
          <w:u w:val="single"/>
        </w:rPr>
        <w:tab/>
      </w:r>
      <w:r w:rsidRPr="00326AE6">
        <w:rPr>
          <w:u w:val="single"/>
        </w:rPr>
        <w:tab/>
      </w:r>
      <w:r w:rsidR="009E6245">
        <w:rPr>
          <w:u w:val="single"/>
        </w:rPr>
        <w:tab/>
      </w:r>
      <w:r w:rsidR="009E6245">
        <w:rPr>
          <w:u w:val="single"/>
        </w:rPr>
        <w:tab/>
      </w:r>
      <w:r w:rsidRPr="00326AE6">
        <w:rPr>
          <w:u w:val="single"/>
        </w:rPr>
        <w:t>Argus Control Systems</w:t>
      </w:r>
    </w:p>
    <w:p w14:paraId="79D00027" w14:textId="77777777" w:rsidR="00326AE6" w:rsidRPr="00642AA9" w:rsidRDefault="009E6245" w:rsidP="0063184D">
      <w:pPr>
        <w:rPr>
          <w:sz w:val="8"/>
          <w:szCs w:val="8"/>
        </w:rPr>
      </w:pPr>
      <w:r>
        <w:rPr>
          <w:b/>
        </w:rPr>
        <w:t>$109,512.62</w:t>
      </w:r>
      <w:r w:rsidR="00326AE6" w:rsidRPr="00326AE6">
        <w:rPr>
          <w:b/>
        </w:rPr>
        <w:tab/>
      </w:r>
      <w:r w:rsidR="00326AE6" w:rsidRPr="00326AE6">
        <w:rPr>
          <w:b/>
        </w:rPr>
        <w:tab/>
      </w:r>
      <w:r w:rsidR="00326AE6" w:rsidRPr="00326AE6">
        <w:rPr>
          <w:b/>
        </w:rPr>
        <w:tab/>
      </w:r>
      <w:r w:rsidR="00326AE6" w:rsidRPr="00326AE6">
        <w:rPr>
          <w:b/>
        </w:rPr>
        <w:tab/>
      </w:r>
      <w:r w:rsidR="00326AE6" w:rsidRPr="00326AE6">
        <w:rPr>
          <w:b/>
        </w:rPr>
        <w:tab/>
        <w:t xml:space="preserve">TOTAL </w:t>
      </w:r>
      <w:r>
        <w:rPr>
          <w:b/>
        </w:rPr>
        <w:t>EXPENSES</w:t>
      </w:r>
      <w:r w:rsidR="00B866F0">
        <w:rPr>
          <w:b/>
        </w:rPr>
        <w:t xml:space="preserve"> </w:t>
      </w:r>
    </w:p>
    <w:p w14:paraId="79D00028" w14:textId="77777777" w:rsidR="00351BCC" w:rsidRPr="00C061DA" w:rsidRDefault="00351BCC" w:rsidP="0063184D">
      <w:pPr>
        <w:rPr>
          <w:b/>
          <w:sz w:val="8"/>
          <w:szCs w:val="8"/>
        </w:rPr>
      </w:pPr>
    </w:p>
    <w:p w14:paraId="79D00029" w14:textId="77777777" w:rsidR="0063184D" w:rsidRPr="00642AA9" w:rsidRDefault="00642AA9" w:rsidP="0063184D">
      <w:pPr>
        <w:rPr>
          <w:b/>
        </w:rPr>
      </w:pPr>
      <w:r w:rsidRPr="00642AA9">
        <w:rPr>
          <w:b/>
        </w:rPr>
        <w:t>TIMELINE</w:t>
      </w:r>
      <w:r w:rsidR="00351BCC">
        <w:rPr>
          <w:b/>
        </w:rPr>
        <w:t xml:space="preserve"> (</w:t>
      </w:r>
      <w:r w:rsidR="00B866F0">
        <w:rPr>
          <w:b/>
        </w:rPr>
        <w:t xml:space="preserve">Installation of </w:t>
      </w:r>
      <w:r w:rsidR="00351BCC">
        <w:rPr>
          <w:b/>
        </w:rPr>
        <w:t>Curtain Systems)</w:t>
      </w:r>
    </w:p>
    <w:p w14:paraId="79D0002A" w14:textId="77777777" w:rsidR="0063184D" w:rsidRDefault="00642AA9" w:rsidP="004870BB">
      <w:r w:rsidRPr="00642AA9">
        <w:rPr>
          <w:b/>
          <w:i/>
          <w:u w:val="single"/>
        </w:rPr>
        <w:t>Installer</w:t>
      </w:r>
      <w:r>
        <w:tab/>
      </w:r>
      <w:r>
        <w:tab/>
      </w:r>
      <w:r>
        <w:tab/>
      </w:r>
      <w:r>
        <w:tab/>
      </w:r>
      <w:r>
        <w:tab/>
      </w:r>
      <w:r>
        <w:tab/>
      </w:r>
      <w:r w:rsidR="00351BCC">
        <w:tab/>
      </w:r>
      <w:r w:rsidR="00351BCC">
        <w:tab/>
      </w:r>
      <w:r w:rsidR="008D0C8F">
        <w:tab/>
      </w:r>
      <w:r w:rsidRPr="00642AA9">
        <w:rPr>
          <w:b/>
          <w:i/>
          <w:u w:val="single"/>
        </w:rPr>
        <w:t>Start Date</w:t>
      </w:r>
      <w:r w:rsidR="008D0C8F">
        <w:tab/>
      </w:r>
      <w:r w:rsidR="008D0C8F">
        <w:tab/>
      </w:r>
      <w:r w:rsidR="008D0C8F">
        <w:tab/>
      </w:r>
      <w:r w:rsidR="008D0C8F">
        <w:tab/>
      </w:r>
      <w:r w:rsidRPr="00642AA9">
        <w:rPr>
          <w:b/>
          <w:i/>
          <w:u w:val="single"/>
        </w:rPr>
        <w:t>End Date</w:t>
      </w:r>
    </w:p>
    <w:p w14:paraId="79D0002B" w14:textId="77777777" w:rsidR="00326AE6" w:rsidRDefault="00351BCC" w:rsidP="004870BB">
      <w:r>
        <w:t>International Greenhouse Company</w:t>
      </w:r>
      <w:r>
        <w:tab/>
      </w:r>
      <w:r>
        <w:tab/>
        <w:t xml:space="preserve">February </w:t>
      </w:r>
      <w:r w:rsidR="008D0C8F">
        <w:t>9</w:t>
      </w:r>
      <w:r w:rsidR="008D0C8F" w:rsidRPr="008D0C8F">
        <w:rPr>
          <w:vertAlign w:val="superscript"/>
        </w:rPr>
        <w:t>th</w:t>
      </w:r>
      <w:r w:rsidR="008D0C8F">
        <w:t>, 2013</w:t>
      </w:r>
      <w:r>
        <w:tab/>
      </w:r>
      <w:r>
        <w:tab/>
      </w:r>
      <w:r>
        <w:tab/>
      </w:r>
      <w:r w:rsidR="008D0C8F">
        <w:t>April 5</w:t>
      </w:r>
      <w:r w:rsidR="008D0C8F" w:rsidRPr="008D0C8F">
        <w:rPr>
          <w:vertAlign w:val="superscript"/>
        </w:rPr>
        <w:t>th</w:t>
      </w:r>
      <w:r w:rsidR="008D0C8F">
        <w:t>, 2013</w:t>
      </w:r>
    </w:p>
    <w:p w14:paraId="79D0002C" w14:textId="77777777" w:rsidR="00D25964" w:rsidRDefault="00D25964" w:rsidP="004870BB">
      <w:r>
        <w:t>Facilities and Services</w:t>
      </w:r>
      <w:r>
        <w:tab/>
      </w:r>
      <w:r w:rsidR="00B866F0">
        <w:t xml:space="preserve"> (electrical)</w:t>
      </w:r>
      <w:r>
        <w:tab/>
      </w:r>
      <w:r w:rsidR="00B866F0">
        <w:tab/>
      </w:r>
      <w:r>
        <w:t>February 4</w:t>
      </w:r>
      <w:r w:rsidRPr="00E35B65">
        <w:rPr>
          <w:vertAlign w:val="superscript"/>
        </w:rPr>
        <w:t>th</w:t>
      </w:r>
      <w:r>
        <w:t>, 2013</w:t>
      </w:r>
      <w:r w:rsidR="00351BCC">
        <w:tab/>
      </w:r>
      <w:r>
        <w:tab/>
      </w:r>
      <w:r>
        <w:tab/>
        <w:t>April 5</w:t>
      </w:r>
      <w:r w:rsidRPr="00D25964">
        <w:rPr>
          <w:vertAlign w:val="superscript"/>
        </w:rPr>
        <w:t>th</w:t>
      </w:r>
      <w:r>
        <w:t>, 2013</w:t>
      </w:r>
    </w:p>
    <w:p w14:paraId="79D0002D" w14:textId="77777777" w:rsidR="00B866F0" w:rsidRPr="00C061DA" w:rsidRDefault="00B866F0" w:rsidP="004870BB">
      <w:pPr>
        <w:rPr>
          <w:sz w:val="16"/>
          <w:szCs w:val="16"/>
        </w:rPr>
      </w:pPr>
    </w:p>
    <w:p w14:paraId="79D0002E" w14:textId="77777777" w:rsidR="004C780F" w:rsidRPr="00C061DA" w:rsidRDefault="00493003" w:rsidP="00C061DA">
      <w:pPr>
        <w:jc w:val="center"/>
      </w:pPr>
      <w:r>
        <w:rPr>
          <w:noProof/>
        </w:rPr>
        <w:drawing>
          <wp:anchor distT="0" distB="0" distL="114300" distR="114300" simplePos="0" relativeHeight="251666944" behindDoc="0" locked="0" layoutInCell="1" allowOverlap="1" wp14:anchorId="79D00045" wp14:editId="79D00046">
            <wp:simplePos x="0" y="0"/>
            <wp:positionH relativeFrom="column">
              <wp:posOffset>3086100</wp:posOffset>
            </wp:positionH>
            <wp:positionV relativeFrom="paragraph">
              <wp:posOffset>-4445</wp:posOffset>
            </wp:positionV>
            <wp:extent cx="2781300" cy="349631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ofl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1300" cy="34963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9D00047" wp14:editId="79D00048">
            <wp:extent cx="2628900" cy="3505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e Curtai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1120" cy="3508161"/>
                    </a:xfrm>
                    <a:prstGeom prst="rect">
                      <a:avLst/>
                    </a:prstGeom>
                  </pic:spPr>
                </pic:pic>
              </a:graphicData>
            </a:graphic>
          </wp:inline>
        </w:drawing>
      </w:r>
      <w:r w:rsidR="000B1CD1" w:rsidRPr="00C061DA">
        <w:rPr>
          <w:rStyle w:val="Heading4Char"/>
          <w:sz w:val="18"/>
          <w:szCs w:val="18"/>
        </w:rPr>
        <w:t xml:space="preserve">Hydroponically cultivated lettuce </w:t>
      </w:r>
      <w:r w:rsidRPr="00C061DA">
        <w:rPr>
          <w:rStyle w:val="Heading4Char"/>
          <w:sz w:val="18"/>
          <w:szCs w:val="18"/>
        </w:rPr>
        <w:t>and tomatoes in rooms with curtain systems</w:t>
      </w:r>
    </w:p>
    <w:p w14:paraId="79D0002F" w14:textId="77777777" w:rsidR="004C780F" w:rsidRDefault="004C780F" w:rsidP="004C780F">
      <w:pPr>
        <w:pStyle w:val="Heading1"/>
      </w:pPr>
      <w:r>
        <w:lastRenderedPageBreak/>
        <w:t>Environmental, Social, and Economic Impact</w:t>
      </w:r>
    </w:p>
    <w:p w14:paraId="79D00030" w14:textId="77777777" w:rsidR="005D5519" w:rsidRDefault="005D5519" w:rsidP="004C780F"/>
    <w:p w14:paraId="79D00031" w14:textId="77777777" w:rsidR="00E84B37" w:rsidRDefault="00E30ACE" w:rsidP="004C780F">
      <w:r>
        <w:t xml:space="preserve">The environment under curtain systems is much more conducive for plant growth than with no curtain systems.   In the warmer months, curtains </w:t>
      </w:r>
      <w:r w:rsidR="00113040">
        <w:t>lessen</w:t>
      </w:r>
      <w:r>
        <w:t xml:space="preserve"> overheating </w:t>
      </w:r>
      <w:r w:rsidR="00113040">
        <w:t>thru the moderation of</w:t>
      </w:r>
      <w:r>
        <w:t xml:space="preserve"> air, leaf, and soil temperatures</w:t>
      </w:r>
      <w:r w:rsidR="00113040">
        <w:t xml:space="preserve">. </w:t>
      </w:r>
      <w:r w:rsidR="00B57B6A">
        <w:t xml:space="preserve"> Also, since curtains open and close based on natural light levels, fewer heat producing supplemental lights require activation to maintain sufficient intensity for plants.  </w:t>
      </w:r>
      <w:r w:rsidR="00113040">
        <w:t xml:space="preserve"> In </w:t>
      </w:r>
      <w:r w:rsidR="00E17420">
        <w:t xml:space="preserve">the colder months, however, </w:t>
      </w:r>
      <w:r w:rsidR="00113040">
        <w:t xml:space="preserve">curtains act as a “thermal blanket” when closed.  This is due to the increased insulation factor provided by the glass-air-curtain layering than with no layering.  </w:t>
      </w:r>
    </w:p>
    <w:p w14:paraId="79D00032" w14:textId="77777777" w:rsidR="004C780F" w:rsidRDefault="00E84B37" w:rsidP="004C780F">
      <w:r>
        <w:t>The economic impact is mainly driven thru the reduction of utilities required to operate greenhouses with these systems.  According to estimates by the USDA-Virtual Grower modeling program, curtains can provide</w:t>
      </w:r>
      <w:r w:rsidR="006313F0">
        <w:t xml:space="preserve"> </w:t>
      </w:r>
      <w:r w:rsidR="0019027F">
        <w:t>substantial</w:t>
      </w:r>
      <w:r w:rsidR="006313F0">
        <w:t xml:space="preserve"> savings per year.</w:t>
      </w:r>
      <w:r w:rsidR="0069472C">
        <w:t xml:space="preserve">  Figures are affected by many factors including glazing materials, cooling and heating equipment configurations, </w:t>
      </w:r>
      <w:r w:rsidR="006579C5">
        <w:t>desired</w:t>
      </w:r>
      <w:r w:rsidR="0069472C">
        <w:t xml:space="preserve"> indoor environments, and global location of said facilities.  Older greenhouses, or those less energy efficient, might see greater savings than with newer “greener” facilities.  </w:t>
      </w:r>
    </w:p>
    <w:p w14:paraId="79D00033" w14:textId="77777777" w:rsidR="00756DA0" w:rsidRPr="00C061DA" w:rsidRDefault="0019027F" w:rsidP="004C780F">
      <w:r>
        <w:t>Real-time data c</w:t>
      </w:r>
      <w:r w:rsidR="00C061DA">
        <w:t xml:space="preserve">aptured by utility meters revealed substantial reductions in heat usage and electrical and water </w:t>
      </w:r>
      <w:r w:rsidR="00D81E95">
        <w:t>consumption</w:t>
      </w:r>
      <w:r w:rsidR="00C061DA">
        <w:t>.  A positive economic impact</w:t>
      </w:r>
      <w:r w:rsidR="005E6347">
        <w:t>,</w:t>
      </w:r>
      <w:r w:rsidR="00C061DA">
        <w:t xml:space="preserve"> in regards to reduced utilities required resulting in lower expenses</w:t>
      </w:r>
      <w:r w:rsidR="005E6347">
        <w:t>,</w:t>
      </w:r>
      <w:r w:rsidR="00C061DA">
        <w:t xml:space="preserve"> should be expected</w:t>
      </w:r>
      <w:r w:rsidR="00683B47">
        <w:t xml:space="preserve"> at PSL</w:t>
      </w:r>
      <w:r w:rsidR="00C061DA">
        <w:t xml:space="preserve">.  </w:t>
      </w:r>
    </w:p>
    <w:p w14:paraId="79D00034" w14:textId="77777777" w:rsidR="00756DA0" w:rsidRDefault="00756DA0" w:rsidP="00756DA0">
      <w:pPr>
        <w:pStyle w:val="Heading1"/>
      </w:pPr>
      <w:r>
        <w:t>Educational Outreach and Public Engagement</w:t>
      </w:r>
    </w:p>
    <w:p w14:paraId="79D00035" w14:textId="77777777" w:rsidR="00E74C12" w:rsidRPr="00C061DA" w:rsidRDefault="00E74C12" w:rsidP="00E74C12"/>
    <w:p w14:paraId="79D00036" w14:textId="77777777" w:rsidR="00756DA0" w:rsidRDefault="00FB49A8" w:rsidP="00756DA0">
      <w:r>
        <w:t>Energy shade curtain systems and their inherent benefits are thoroughly discussed at each tour conducted at the Plant Care Facility.  It is a great segue from energy conservation and sustainability to bioenergy crops research</w:t>
      </w:r>
      <w:r w:rsidR="00FF2E92">
        <w:t>ed</w:t>
      </w:r>
      <w:r>
        <w:t xml:space="preserve"> at the University.</w:t>
      </w:r>
    </w:p>
    <w:p w14:paraId="79D00037" w14:textId="77777777" w:rsidR="00FB49A8" w:rsidRPr="00FF2E92" w:rsidRDefault="00FB49A8" w:rsidP="00756DA0">
      <w:pPr>
        <w:rPr>
          <w:sz w:val="8"/>
          <w:szCs w:val="8"/>
        </w:rPr>
      </w:pPr>
    </w:p>
    <w:p w14:paraId="79D00038" w14:textId="77777777" w:rsidR="00FF2E92" w:rsidRDefault="009260FF" w:rsidP="00FF2E92">
      <w:pPr>
        <w:pStyle w:val="Heading1"/>
      </w:pPr>
      <w:r>
        <w:t>Conclusions</w:t>
      </w:r>
    </w:p>
    <w:p w14:paraId="79D00039" w14:textId="77777777" w:rsidR="009260FF" w:rsidRPr="009260FF" w:rsidRDefault="009260FF" w:rsidP="009260FF"/>
    <w:p w14:paraId="79D0003A" w14:textId="77777777" w:rsidR="002134FC" w:rsidRDefault="00B70295" w:rsidP="004C780F">
      <w:r>
        <w:t>I would like to thank the Student Sustainability Committee for</w:t>
      </w:r>
      <w:r w:rsidR="00BF6CFB">
        <w:t xml:space="preserve"> </w:t>
      </w:r>
      <w:r w:rsidR="00DE54AA">
        <w:t>awarding</w:t>
      </w:r>
      <w:r>
        <w:t xml:space="preserve"> </w:t>
      </w:r>
      <w:r w:rsidR="00DE54AA">
        <w:t xml:space="preserve">grant funds that allowed us to continue </w:t>
      </w:r>
      <w:r w:rsidR="0033558E">
        <w:t>phasing this project towards completion.</w:t>
      </w:r>
    </w:p>
    <w:p w14:paraId="79D0003B" w14:textId="77777777" w:rsidR="0012771B" w:rsidRDefault="002134FC" w:rsidP="004C780F">
      <w:r>
        <w:t>Twenty-five rooms remain without curtains at PSL</w:t>
      </w:r>
      <w:r w:rsidR="0033558E">
        <w:t xml:space="preserve">.  I am confident that thru continued </w:t>
      </w:r>
      <w:r w:rsidR="0012771B">
        <w:t>partnership</w:t>
      </w:r>
      <w:r w:rsidR="0033558E">
        <w:t xml:space="preserve">, we will fit all rooms with these systems </w:t>
      </w:r>
      <w:r w:rsidR="0012771B">
        <w:t>in the near future.  Completing this project will be a monumental milestone and will certainly leave a lasting footprint in regards to</w:t>
      </w:r>
      <w:r w:rsidR="00BA648E">
        <w:t xml:space="preserve"> implementing </w:t>
      </w:r>
      <w:r w:rsidR="0012771B">
        <w:t xml:space="preserve">sustainable approaches to operating research greenhouse facilities.  </w:t>
      </w:r>
    </w:p>
    <w:p w14:paraId="79D0003C" w14:textId="77777777" w:rsidR="00E66923" w:rsidRPr="004C780F" w:rsidRDefault="0012771B" w:rsidP="004C780F">
      <w:r>
        <w:t>I look forward to all future collaborations and endless endeavors with the SSC.</w:t>
      </w:r>
      <w:r w:rsidR="00AF18A7">
        <w:t xml:space="preserve">  </w:t>
      </w:r>
    </w:p>
    <w:sectPr w:rsidR="00E66923" w:rsidRPr="004C780F" w:rsidSect="00493003">
      <w:headerReference w:type="even" r:id="rId16"/>
      <w:headerReference w:type="default" r:id="rId17"/>
      <w:footerReference w:type="even" r:id="rId18"/>
      <w:footerReference w:type="default" r:id="rId19"/>
      <w:type w:val="continuous"/>
      <w:pgSz w:w="12240" w:h="15840" w:code="1"/>
      <w:pgMar w:top="1440" w:right="1440" w:bottom="1440" w:left="1440" w:header="720" w:footer="725"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D0004C" w14:textId="77777777" w:rsidR="00057059" w:rsidRDefault="00057059">
      <w:r>
        <w:separator/>
      </w:r>
    </w:p>
  </w:endnote>
  <w:endnote w:type="continuationSeparator" w:id="0">
    <w:p w14:paraId="79D0004D" w14:textId="77777777" w:rsidR="00057059" w:rsidRDefault="0005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00051" w14:textId="77777777" w:rsidR="00AA79C8" w:rsidRDefault="00E46882">
    <w:pPr>
      <w:pStyle w:val="Footer"/>
    </w:pPr>
    <w:sdt>
      <w:sdtPr>
        <w:rPr>
          <w:rFonts w:asciiTheme="majorHAnsi" w:eastAsiaTheme="majorEastAsia" w:hAnsiTheme="majorHAnsi" w:cstheme="majorBidi"/>
        </w:rPr>
        <w:id w:val="306900621"/>
        <w:temporary/>
        <w:showingPlcHdr/>
      </w:sdtPr>
      <w:sdtEndPr/>
      <w:sdtContent>
        <w:r w:rsidR="00AA79C8">
          <w:rPr>
            <w:rFonts w:asciiTheme="majorHAnsi" w:eastAsiaTheme="majorEastAsia" w:hAnsiTheme="majorHAnsi" w:cstheme="majorBidi"/>
          </w:rPr>
          <w:t>[Type text]</w:t>
        </w:r>
      </w:sdtContent>
    </w:sdt>
    <w:r w:rsidR="00AA79C8">
      <w:rPr>
        <w:rFonts w:asciiTheme="majorHAnsi" w:eastAsiaTheme="majorEastAsia" w:hAnsiTheme="majorHAnsi" w:cstheme="majorBidi"/>
      </w:rPr>
      <w:ptab w:relativeTo="margin" w:alignment="right" w:leader="none"/>
    </w:r>
    <w:r w:rsidR="00AA79C8">
      <w:rPr>
        <w:rFonts w:asciiTheme="majorHAnsi" w:eastAsiaTheme="majorEastAsia" w:hAnsiTheme="majorHAnsi" w:cstheme="majorBidi"/>
      </w:rPr>
      <w:t xml:space="preserve">Page </w:t>
    </w:r>
    <w:r w:rsidR="00AA79C8">
      <w:fldChar w:fldCharType="begin"/>
    </w:r>
    <w:r w:rsidR="00AA79C8">
      <w:instrText xml:space="preserve"> PAGE   \* MERGEFORMAT </w:instrText>
    </w:r>
    <w:r w:rsidR="00AA79C8">
      <w:fldChar w:fldCharType="separate"/>
    </w:r>
    <w:r w:rsidR="00AA79C8" w:rsidRPr="005C0F56">
      <w:rPr>
        <w:rFonts w:asciiTheme="majorHAnsi" w:eastAsiaTheme="majorEastAsia" w:hAnsiTheme="majorHAnsi" w:cstheme="majorBidi"/>
        <w:noProof/>
      </w:rPr>
      <w:t>4</w:t>
    </w:r>
    <w:r w:rsidR="00AA79C8">
      <w:rPr>
        <w:rFonts w:asciiTheme="majorHAnsi" w:eastAsiaTheme="majorEastAsia" w:hAnsiTheme="majorHAnsi" w:cstheme="majorBidi"/>
        <w:noProof/>
      </w:rPr>
      <w:fldChar w:fldCharType="end"/>
    </w:r>
    <w:r w:rsidR="00515EC0">
      <w:rPr>
        <w:noProof/>
      </w:rPr>
      <mc:AlternateContent>
        <mc:Choice Requires="wpg">
          <w:drawing>
            <wp:anchor distT="0" distB="0" distL="114300" distR="114300" simplePos="0" relativeHeight="251659264" behindDoc="0" locked="0" layoutInCell="0" allowOverlap="1" wp14:anchorId="79D0005D" wp14:editId="79D0005E">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22AF25DC"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00515EC0">
      <w:rPr>
        <w:noProof/>
      </w:rPr>
      <mc:AlternateContent>
        <mc:Choice Requires="wps">
          <w:drawing>
            <wp:anchor distT="0" distB="0" distL="114300" distR="114300" simplePos="0" relativeHeight="251661312" behindDoc="0" locked="0" layoutInCell="1" allowOverlap="1" wp14:anchorId="79D0005F" wp14:editId="79D00060">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1E4D87C"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" fillcolor="#8b5d3d [3208]" strokecolor="#53548a [3204]">
              <w10:wrap anchorx="margin" anchory="page"/>
            </v:rect>
          </w:pict>
        </mc:Fallback>
      </mc:AlternateContent>
    </w:r>
    <w:r w:rsidR="00515EC0">
      <w:rPr>
        <w:noProof/>
      </w:rPr>
      <mc:AlternateContent>
        <mc:Choice Requires="wps">
          <w:drawing>
            <wp:anchor distT="0" distB="0" distL="114300" distR="114300" simplePos="0" relativeHeight="251660288" behindDoc="0" locked="0" layoutInCell="1" allowOverlap="1" wp14:anchorId="79D00061" wp14:editId="79D00062">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A60458F"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" fillcolor="#8b5d3d [3208]" strokecolor="#53548a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00052" w14:textId="77777777" w:rsidR="00AA79C8" w:rsidRDefault="0037530E">
    <w:pPr>
      <w:pStyle w:val="Footer"/>
    </w:pPr>
    <w:r>
      <w:rPr>
        <w:noProof/>
      </w:rPr>
      <mc:AlternateContent>
        <mc:Choice Requires="wps">
          <w:drawing>
            <wp:anchor distT="0" distB="0" distL="114300" distR="114300" simplePos="0" relativeHeight="251671552" behindDoc="0" locked="0" layoutInCell="1" allowOverlap="1" wp14:anchorId="79D00063" wp14:editId="79D00064">
              <wp:simplePos x="0" y="0"/>
              <wp:positionH relativeFrom="margin">
                <wp:align>center</wp:align>
              </wp:positionH>
              <wp:positionV relativeFrom="page">
                <wp:align>bottom</wp:align>
              </wp:positionV>
              <wp:extent cx="5939155" cy="740410"/>
              <wp:effectExtent l="0" t="0" r="4445"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0006B" w14:textId="77777777" w:rsidR="0037530E" w:rsidRPr="005D0FE0" w:rsidRDefault="004344E1" w:rsidP="005D0FE0">
                          <w:pPr>
                            <w:pStyle w:val="Heading4"/>
                            <w:jc w:val="right"/>
                            <w:rPr>
                              <w:sz w:val="18"/>
                              <w:szCs w:val="18"/>
                            </w:rPr>
                          </w:pPr>
                          <w:r>
                            <w:rPr>
                              <w:sz w:val="18"/>
                              <w:szCs w:val="18"/>
                            </w:rPr>
                            <w:t>May 29, 2013</w:t>
                          </w: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w14:anchorId="79D00063" id="Rectangle 459" o:spid="_x0000_s1030" style="position:absolute;margin-left:0;margin-top:0;width:467.65pt;height:58.3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" filled="f" stroked="f">
              <v:textbox inset=",0">
                <w:txbxContent>
                  <w:p w14:paraId="79D0006B" w14:textId="77777777" w:rsidR="0037530E" w:rsidRPr="005D0FE0" w:rsidRDefault="004344E1" w:rsidP="005D0FE0">
                    <w:pPr>
                      <w:pStyle w:val="Heading4"/>
                      <w:jc w:val="right"/>
                      <w:rPr>
                        <w:sz w:val="18"/>
                        <w:szCs w:val="18"/>
                      </w:rPr>
                    </w:pPr>
                    <w:r>
                      <w:rPr>
                        <w:sz w:val="18"/>
                        <w:szCs w:val="18"/>
                      </w:rPr>
                      <w:t>May 29, 2013</w:t>
                    </w:r>
                  </w:p>
                </w:txbxContent>
              </v:textbox>
              <w10:wrap anchorx="margin" anchory="page"/>
            </v:rect>
          </w:pict>
        </mc:Fallback>
      </mc:AlternateContent>
    </w:r>
    <w:r>
      <w:rPr>
        <w:noProof/>
      </w:rPr>
      <mc:AlternateContent>
        <mc:Choice Requires="wpg">
          <w:drawing>
            <wp:anchor distT="0" distB="0" distL="114300" distR="114300" simplePos="0" relativeHeight="251670528" behindDoc="0" locked="0" layoutInCell="1" allowOverlap="1" wp14:anchorId="79D00065" wp14:editId="79D00066">
              <wp:simplePos x="0" y="0"/>
              <wp:positionH relativeFrom="rightMargin">
                <wp:align>left</wp:align>
              </wp:positionH>
              <wp:positionV relativeFrom="page">
                <wp:align>bottom</wp:align>
              </wp:positionV>
              <wp:extent cx="76200" cy="838200"/>
              <wp:effectExtent l="9525" t="9525" r="9525" b="952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49CA782B" id="Group 460" o:spid="_x0000_s1026" style="position:absolute;margin-left:0;margin-top:0;width:6pt;height:66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" strokecolor="#4f81bd"/>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" strokecolor="#4f81bd"/>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" strokecolor="#4f81bd"/>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D00049" w14:textId="77777777" w:rsidR="00057059" w:rsidRDefault="00057059">
      <w:r>
        <w:separator/>
      </w:r>
    </w:p>
  </w:footnote>
  <w:footnote w:type="continuationSeparator" w:id="0">
    <w:p w14:paraId="79D0004A" w14:textId="77777777" w:rsidR="00057059" w:rsidRDefault="00057059">
      <w:r>
        <w:separator/>
      </w:r>
    </w:p>
  </w:footnote>
  <w:footnote w:type="continuationNotice" w:id="1">
    <w:p w14:paraId="79D0004B" w14:textId="77777777" w:rsidR="00057059" w:rsidRDefault="00057059">
      <w:pPr>
        <w:rPr>
          <w:i/>
          <w:sz w:val="18"/>
        </w:rPr>
      </w:pPr>
      <w:r>
        <w:rPr>
          <w:i/>
          <w:sz w:val="18"/>
        </w:rPr>
        <w:t>(</w:t>
      </w:r>
      <w:r>
        <w:rPr>
          <w:i/>
          <w:sz w:val="18"/>
        </w:rPr>
        <w:t>footnote 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0004E" w14:textId="77777777" w:rsidR="00AA79C8" w:rsidRDefault="00AA79C8">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14:paraId="79D0004F" w14:textId="77777777" w:rsidR="00AA79C8" w:rsidRDefault="00515EC0">
    <w:pPr>
      <w:pStyle w:val="Header"/>
    </w:pPr>
    <w:r>
      <w:rPr>
        <w:rFonts w:asciiTheme="majorHAnsi" w:eastAsiaTheme="majorEastAsia" w:hAnsiTheme="majorHAnsi" w:cstheme="majorBidi"/>
        <w:noProof/>
      </w:rPr>
      <mc:AlternateContent>
        <mc:Choice Requires="wpg">
          <w:drawing>
            <wp:anchor distT="0" distB="0" distL="114300" distR="114300" simplePos="0" relativeHeight="251665408" behindDoc="0" locked="0" layoutInCell="1" allowOverlap="1" wp14:anchorId="79D00053" wp14:editId="79D00054">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5F17BCB3"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79D00055" wp14:editId="79D00056">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9CAA3B9"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" fillcolor="#8b5d3d [3208]" strokecolor="#53548a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79D00057" wp14:editId="79D00058">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DDE876B"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" fillcolor="#8b5d3d [3208]" strokecolor="#53548a [3204]">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00050" w14:textId="77777777" w:rsidR="00AA79C8" w:rsidRDefault="0037530E">
    <w:pPr>
      <w:pStyle w:val="Header"/>
    </w:pPr>
    <w:r w:rsidRPr="0037530E">
      <w:rPr>
        <w:rFonts w:asciiTheme="majorHAnsi" w:eastAsiaTheme="majorEastAsia" w:hAnsiTheme="majorHAnsi" w:cstheme="majorBidi"/>
        <w:noProof/>
        <w:sz w:val="36"/>
        <w:szCs w:val="36"/>
      </w:rPr>
      <mc:AlternateContent>
        <mc:Choice Requires="wps">
          <w:drawing>
            <wp:anchor distT="0" distB="0" distL="114300" distR="114300" simplePos="0" relativeHeight="251668480" behindDoc="0" locked="0" layoutInCell="0" allowOverlap="1" wp14:anchorId="79D00059" wp14:editId="79D0005A">
              <wp:simplePos x="0" y="0"/>
              <wp:positionH relativeFrom="margin">
                <wp:align>left</wp:align>
              </wp:positionH>
              <wp:positionV relativeFrom="topMargin">
                <wp:align>center</wp:align>
              </wp:positionV>
              <wp:extent cx="5943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00069" w14:textId="77777777" w:rsidR="004344E1" w:rsidRPr="004344E1" w:rsidRDefault="00FB385D" w:rsidP="004344E1">
                          <w:pPr>
                            <w:pStyle w:val="Heading4"/>
                            <w:jc w:val="right"/>
                            <w:rPr>
                              <w:sz w:val="18"/>
                              <w:szCs w:val="18"/>
                            </w:rPr>
                          </w:pPr>
                          <w:r w:rsidRPr="00FB385D">
                            <w:rPr>
                              <w:sz w:val="18"/>
                              <w:szCs w:val="18"/>
                            </w:rPr>
                            <w:t>Energy Shade Curtains-Phase I</w:t>
                          </w:r>
                          <w:r w:rsidR="004344E1">
                            <w:rPr>
                              <w:sz w:val="18"/>
                              <w:szCs w:val="18"/>
                            </w:rP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9D00059" id="_x0000_t202" coordsize="21600,21600" o:spt="202" path="m,l,21600r21600,l21600,xe">
              <v:stroke joinstyle="miter"/>
              <v:path gradientshapeok="t" o:connecttype="rect"/>
            </v:shapetype>
            <v:shape id="Text Box 475" o:spid="_x0000_s1028" type="#_x0000_t202" style="position:absolute;margin-left:0;margin-top:0;width:468pt;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" o:allowincell="f" filled="f" stroked="f">
              <v:textbox style="mso-fit-shape-to-text:t" inset=",0,,0">
                <w:txbxContent>
                  <w:p w14:paraId="79D00069" w14:textId="77777777" w:rsidR="004344E1" w:rsidRPr="004344E1" w:rsidRDefault="00FB385D" w:rsidP="004344E1">
                    <w:pPr>
                      <w:pStyle w:val="Heading4"/>
                      <w:jc w:val="right"/>
                      <w:rPr>
                        <w:sz w:val="18"/>
                        <w:szCs w:val="18"/>
                      </w:rPr>
                    </w:pPr>
                    <w:r w:rsidRPr="00FB385D">
                      <w:rPr>
                        <w:sz w:val="18"/>
                        <w:szCs w:val="18"/>
                      </w:rPr>
                      <w:t>Energy Shade Curtains-Phase I</w:t>
                    </w:r>
                    <w:r w:rsidR="004344E1">
                      <w:rPr>
                        <w:sz w:val="18"/>
                        <w:szCs w:val="18"/>
                      </w:rPr>
                      <w:t>I</w:t>
                    </w:r>
                  </w:p>
                </w:txbxContent>
              </v:textbox>
              <w10:wrap anchorx="margin" anchory="margin"/>
            </v:shape>
          </w:pict>
        </mc:Fallback>
      </mc:AlternateContent>
    </w:r>
    <w:r w:rsidRPr="0037530E">
      <w:rPr>
        <w:rFonts w:asciiTheme="majorHAnsi" w:eastAsiaTheme="majorEastAsia" w:hAnsiTheme="majorHAnsi" w:cstheme="majorBidi"/>
        <w:noProof/>
        <w:sz w:val="36"/>
        <w:szCs w:val="36"/>
      </w:rPr>
      <mc:AlternateContent>
        <mc:Choice Requires="wps">
          <w:drawing>
            <wp:anchor distT="0" distB="0" distL="114300" distR="114300" simplePos="0" relativeHeight="251667456" behindDoc="0" locked="0" layoutInCell="0" allowOverlap="1" wp14:anchorId="79D0005B" wp14:editId="79D0005C">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wps:spPr>
                    <wps:txbx>
                      <w:txbxContent>
                        <w:p w14:paraId="79D0006A" w14:textId="77777777" w:rsidR="0037530E" w:rsidRDefault="0037530E">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D81E95" w:rsidRPr="00D81E95">
                            <w:rPr>
                              <w:noProof/>
                              <w:color w:val="FFFFFF" w:themeColor="background1"/>
                              <w14:numForm w14:val="lining"/>
                            </w:rPr>
                            <w:t>4</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9D0005B" id="Text Box 476" o:spid="_x0000_s1029" type="#_x0000_t202" style="position:absolute;margin-left:20.8pt;margin-top:0;width:1in;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" o:allowincell="f" fillcolor="#53548a [3204]" stroked="f">
              <v:textbox style="mso-fit-shape-to-text:t" inset=",0,,0">
                <w:txbxContent>
                  <w:p w14:paraId="79D0006A" w14:textId="77777777" w:rsidR="0037530E" w:rsidRDefault="0037530E">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D81E95" w:rsidRPr="00D81E95">
                      <w:rPr>
                        <w:noProof/>
                        <w:color w:val="FFFFFF" w:themeColor="background1"/>
                        <w14:numForm w14:val="lining"/>
                      </w:rPr>
                      <w:t>4</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2"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7"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454474">
    <w:abstractNumId w:val="1"/>
  </w:num>
  <w:num w:numId="2" w16cid:durableId="2016149688">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16cid:durableId="140316067">
    <w:abstractNumId w:val="6"/>
  </w:num>
  <w:num w:numId="4" w16cid:durableId="1370835523">
    <w:abstractNumId w:val="7"/>
  </w:num>
  <w:num w:numId="5" w16cid:durableId="1571425925">
    <w:abstractNumId w:val="2"/>
  </w:num>
  <w:num w:numId="6" w16cid:durableId="782379240">
    <w:abstractNumId w:val="2"/>
    <w:lvlOverride w:ilvl="0">
      <w:startOverride w:val="1"/>
    </w:lvlOverride>
  </w:num>
  <w:num w:numId="7" w16cid:durableId="706218625">
    <w:abstractNumId w:val="5"/>
  </w:num>
  <w:num w:numId="8" w16cid:durableId="230584416">
    <w:abstractNumId w:val="9"/>
  </w:num>
  <w:num w:numId="9" w16cid:durableId="1254245461">
    <w:abstractNumId w:val="8"/>
  </w:num>
  <w:num w:numId="10" w16cid:durableId="1977294115">
    <w:abstractNumId w:val="4"/>
  </w:num>
  <w:num w:numId="11" w16cid:durableId="7946438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4097"/>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780"/>
    <w:rsid w:val="00004301"/>
    <w:rsid w:val="00006BB9"/>
    <w:rsid w:val="00007AA2"/>
    <w:rsid w:val="00010E4E"/>
    <w:rsid w:val="00030266"/>
    <w:rsid w:val="00033F9B"/>
    <w:rsid w:val="00057059"/>
    <w:rsid w:val="000725FB"/>
    <w:rsid w:val="00086BA4"/>
    <w:rsid w:val="00092630"/>
    <w:rsid w:val="000A120F"/>
    <w:rsid w:val="000B1CD1"/>
    <w:rsid w:val="000B4DA0"/>
    <w:rsid w:val="000B5830"/>
    <w:rsid w:val="000C0B72"/>
    <w:rsid w:val="000E1F82"/>
    <w:rsid w:val="000F34D4"/>
    <w:rsid w:val="0010043F"/>
    <w:rsid w:val="00113040"/>
    <w:rsid w:val="00125087"/>
    <w:rsid w:val="0012771B"/>
    <w:rsid w:val="00146DFC"/>
    <w:rsid w:val="00150680"/>
    <w:rsid w:val="0015637B"/>
    <w:rsid w:val="0017488E"/>
    <w:rsid w:val="0017501D"/>
    <w:rsid w:val="0019027F"/>
    <w:rsid w:val="00194E91"/>
    <w:rsid w:val="001B1BBB"/>
    <w:rsid w:val="001B540A"/>
    <w:rsid w:val="001C3DA2"/>
    <w:rsid w:val="001C66BB"/>
    <w:rsid w:val="001D78F1"/>
    <w:rsid w:val="001E0899"/>
    <w:rsid w:val="002134FC"/>
    <w:rsid w:val="00221595"/>
    <w:rsid w:val="00233C16"/>
    <w:rsid w:val="00237D16"/>
    <w:rsid w:val="00267F18"/>
    <w:rsid w:val="00285FD3"/>
    <w:rsid w:val="00292CE8"/>
    <w:rsid w:val="00296408"/>
    <w:rsid w:val="002A07CB"/>
    <w:rsid w:val="002C5511"/>
    <w:rsid w:val="002D088C"/>
    <w:rsid w:val="002D3BEF"/>
    <w:rsid w:val="002E1DA3"/>
    <w:rsid w:val="002E6863"/>
    <w:rsid w:val="002F116B"/>
    <w:rsid w:val="0031559D"/>
    <w:rsid w:val="0032022E"/>
    <w:rsid w:val="00326AE6"/>
    <w:rsid w:val="0033558E"/>
    <w:rsid w:val="00351BCC"/>
    <w:rsid w:val="00357489"/>
    <w:rsid w:val="0036070A"/>
    <w:rsid w:val="00373536"/>
    <w:rsid w:val="0037530E"/>
    <w:rsid w:val="00383A3E"/>
    <w:rsid w:val="003A2CAB"/>
    <w:rsid w:val="003A746B"/>
    <w:rsid w:val="003B620C"/>
    <w:rsid w:val="003C158A"/>
    <w:rsid w:val="003C6F82"/>
    <w:rsid w:val="003F54D1"/>
    <w:rsid w:val="00412328"/>
    <w:rsid w:val="00413E8B"/>
    <w:rsid w:val="0042028A"/>
    <w:rsid w:val="00422AC5"/>
    <w:rsid w:val="004344E1"/>
    <w:rsid w:val="00467EB2"/>
    <w:rsid w:val="0048009C"/>
    <w:rsid w:val="004864FA"/>
    <w:rsid w:val="004870BB"/>
    <w:rsid w:val="00490CDC"/>
    <w:rsid w:val="00493003"/>
    <w:rsid w:val="004A51BD"/>
    <w:rsid w:val="004C6F35"/>
    <w:rsid w:val="004C780F"/>
    <w:rsid w:val="004D6BEC"/>
    <w:rsid w:val="004E5172"/>
    <w:rsid w:val="004E798E"/>
    <w:rsid w:val="005140FB"/>
    <w:rsid w:val="00514510"/>
    <w:rsid w:val="00515EC0"/>
    <w:rsid w:val="00521FF5"/>
    <w:rsid w:val="005346C4"/>
    <w:rsid w:val="0054794E"/>
    <w:rsid w:val="00570E86"/>
    <w:rsid w:val="00576707"/>
    <w:rsid w:val="005A7659"/>
    <w:rsid w:val="005B2258"/>
    <w:rsid w:val="005C0F56"/>
    <w:rsid w:val="005D0FE0"/>
    <w:rsid w:val="005D2FC6"/>
    <w:rsid w:val="005D5519"/>
    <w:rsid w:val="005E60B0"/>
    <w:rsid w:val="005E6347"/>
    <w:rsid w:val="005E692F"/>
    <w:rsid w:val="005E6AF1"/>
    <w:rsid w:val="005F3B8D"/>
    <w:rsid w:val="006024E9"/>
    <w:rsid w:val="00611DE3"/>
    <w:rsid w:val="00614455"/>
    <w:rsid w:val="00621CA5"/>
    <w:rsid w:val="006313F0"/>
    <w:rsid w:val="0063184D"/>
    <w:rsid w:val="00642AA9"/>
    <w:rsid w:val="00645028"/>
    <w:rsid w:val="006579C5"/>
    <w:rsid w:val="00660DF0"/>
    <w:rsid w:val="00667555"/>
    <w:rsid w:val="00683B47"/>
    <w:rsid w:val="00683EEA"/>
    <w:rsid w:val="0069472C"/>
    <w:rsid w:val="00697ACE"/>
    <w:rsid w:val="006B7F76"/>
    <w:rsid w:val="006E3139"/>
    <w:rsid w:val="006E6EA6"/>
    <w:rsid w:val="00707249"/>
    <w:rsid w:val="00721855"/>
    <w:rsid w:val="00756DA0"/>
    <w:rsid w:val="00780C04"/>
    <w:rsid w:val="00785966"/>
    <w:rsid w:val="007A50F0"/>
    <w:rsid w:val="007B47BD"/>
    <w:rsid w:val="007D7972"/>
    <w:rsid w:val="007E2F24"/>
    <w:rsid w:val="007F11D9"/>
    <w:rsid w:val="00816CE9"/>
    <w:rsid w:val="00863BF5"/>
    <w:rsid w:val="0086654F"/>
    <w:rsid w:val="008807C2"/>
    <w:rsid w:val="00885412"/>
    <w:rsid w:val="008B3901"/>
    <w:rsid w:val="008B4265"/>
    <w:rsid w:val="008B6400"/>
    <w:rsid w:val="008D009D"/>
    <w:rsid w:val="008D0C8F"/>
    <w:rsid w:val="008F002B"/>
    <w:rsid w:val="008F0F5D"/>
    <w:rsid w:val="008F786E"/>
    <w:rsid w:val="009213D9"/>
    <w:rsid w:val="009260FF"/>
    <w:rsid w:val="00945F69"/>
    <w:rsid w:val="00954A5B"/>
    <w:rsid w:val="00990A6B"/>
    <w:rsid w:val="009A119B"/>
    <w:rsid w:val="009A5FD6"/>
    <w:rsid w:val="009B24DE"/>
    <w:rsid w:val="009B7CCE"/>
    <w:rsid w:val="009C18F9"/>
    <w:rsid w:val="009E6245"/>
    <w:rsid w:val="009F69CB"/>
    <w:rsid w:val="00A10AC3"/>
    <w:rsid w:val="00A27196"/>
    <w:rsid w:val="00A528BC"/>
    <w:rsid w:val="00A65BA0"/>
    <w:rsid w:val="00A7380B"/>
    <w:rsid w:val="00AA79C8"/>
    <w:rsid w:val="00AC2A6A"/>
    <w:rsid w:val="00AD13DC"/>
    <w:rsid w:val="00AD5346"/>
    <w:rsid w:val="00AF18A7"/>
    <w:rsid w:val="00AF3B41"/>
    <w:rsid w:val="00B2059B"/>
    <w:rsid w:val="00B22C35"/>
    <w:rsid w:val="00B436F0"/>
    <w:rsid w:val="00B57B6A"/>
    <w:rsid w:val="00B64864"/>
    <w:rsid w:val="00B70295"/>
    <w:rsid w:val="00B72078"/>
    <w:rsid w:val="00B80DF8"/>
    <w:rsid w:val="00B84F29"/>
    <w:rsid w:val="00B866F0"/>
    <w:rsid w:val="00B92A69"/>
    <w:rsid w:val="00BA3780"/>
    <w:rsid w:val="00BA648E"/>
    <w:rsid w:val="00BF6CFB"/>
    <w:rsid w:val="00C00FD0"/>
    <w:rsid w:val="00C061DA"/>
    <w:rsid w:val="00C157B7"/>
    <w:rsid w:val="00C17F3C"/>
    <w:rsid w:val="00C260C9"/>
    <w:rsid w:val="00C31EEF"/>
    <w:rsid w:val="00C368AF"/>
    <w:rsid w:val="00C413AB"/>
    <w:rsid w:val="00C41631"/>
    <w:rsid w:val="00C5149A"/>
    <w:rsid w:val="00CB11F0"/>
    <w:rsid w:val="00CD12EE"/>
    <w:rsid w:val="00CE116E"/>
    <w:rsid w:val="00CF21D8"/>
    <w:rsid w:val="00CF6701"/>
    <w:rsid w:val="00D07596"/>
    <w:rsid w:val="00D13740"/>
    <w:rsid w:val="00D23FBB"/>
    <w:rsid w:val="00D2451E"/>
    <w:rsid w:val="00D25964"/>
    <w:rsid w:val="00D81E95"/>
    <w:rsid w:val="00DD0C3D"/>
    <w:rsid w:val="00DE54AA"/>
    <w:rsid w:val="00DF116A"/>
    <w:rsid w:val="00DF690B"/>
    <w:rsid w:val="00E05B8E"/>
    <w:rsid w:val="00E1253E"/>
    <w:rsid w:val="00E17420"/>
    <w:rsid w:val="00E232EE"/>
    <w:rsid w:val="00E30ACE"/>
    <w:rsid w:val="00E358EB"/>
    <w:rsid w:val="00E35B65"/>
    <w:rsid w:val="00E40017"/>
    <w:rsid w:val="00E46882"/>
    <w:rsid w:val="00E50C79"/>
    <w:rsid w:val="00E52A9C"/>
    <w:rsid w:val="00E54EF8"/>
    <w:rsid w:val="00E557CF"/>
    <w:rsid w:val="00E64298"/>
    <w:rsid w:val="00E66923"/>
    <w:rsid w:val="00E74C12"/>
    <w:rsid w:val="00E84B37"/>
    <w:rsid w:val="00E91A9C"/>
    <w:rsid w:val="00E920A6"/>
    <w:rsid w:val="00EE2471"/>
    <w:rsid w:val="00F01721"/>
    <w:rsid w:val="00F16D75"/>
    <w:rsid w:val="00F24647"/>
    <w:rsid w:val="00F36644"/>
    <w:rsid w:val="00F37233"/>
    <w:rsid w:val="00F61C9E"/>
    <w:rsid w:val="00F65732"/>
    <w:rsid w:val="00F67691"/>
    <w:rsid w:val="00F67986"/>
    <w:rsid w:val="00F70F17"/>
    <w:rsid w:val="00F73288"/>
    <w:rsid w:val="00F75AF2"/>
    <w:rsid w:val="00F75EA4"/>
    <w:rsid w:val="00F82C06"/>
    <w:rsid w:val="00F861BF"/>
    <w:rsid w:val="00FB10B6"/>
    <w:rsid w:val="00FB385D"/>
    <w:rsid w:val="00FB49A8"/>
    <w:rsid w:val="00FD58A6"/>
    <w:rsid w:val="00FE795F"/>
    <w:rsid w:val="00FF034B"/>
    <w:rsid w:val="00FF2E92"/>
    <w:rsid w:val="00FF3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9D00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3E3E67"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53548A"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53548A"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53548A"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292944"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292944"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53548A"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53548A"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53548A" w:themeColor="accent1"/>
      <w:spacing w:val="15"/>
      <w:sz w:val="24"/>
      <w:szCs w:val="24"/>
    </w:rPr>
  </w:style>
  <w:style w:type="paragraph" w:styleId="Title">
    <w:name w:val="Title"/>
    <w:basedOn w:val="Normal"/>
    <w:next w:val="Normal"/>
    <w:link w:val="TitleChar"/>
    <w:uiPriority w:val="10"/>
    <w:qFormat/>
    <w:rsid w:val="0017501D"/>
    <w:pPr>
      <w:pBdr>
        <w:bottom w:val="single" w:sz="8" w:space="4" w:color="53548A" w:themeColor="accent1"/>
      </w:pBdr>
      <w:spacing w:after="300" w:line="240" w:lineRule="auto"/>
      <w:contextualSpacing/>
    </w:pPr>
    <w:rPr>
      <w:rFonts w:asciiTheme="majorHAnsi" w:eastAsiaTheme="majorEastAsia" w:hAnsiTheme="majorHAnsi" w:cstheme="majorBidi"/>
      <w:color w:val="313240"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3E3E67"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53548A"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53548A"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53548A"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292944"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292944"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53548A"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313240"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53548A"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53548A" w:themeColor="accent1"/>
      </w:pBdr>
      <w:spacing w:before="200" w:after="280"/>
      <w:ind w:left="936" w:right="936"/>
    </w:pPr>
    <w:rPr>
      <w:b/>
      <w:bCs/>
      <w:i/>
      <w:iCs/>
      <w:color w:val="53548A" w:themeColor="accent1"/>
    </w:rPr>
  </w:style>
  <w:style w:type="character" w:customStyle="1" w:styleId="IntenseQuoteChar">
    <w:name w:val="Intense Quote Char"/>
    <w:basedOn w:val="DefaultParagraphFont"/>
    <w:link w:val="IntenseQuote"/>
    <w:uiPriority w:val="30"/>
    <w:rsid w:val="0017501D"/>
    <w:rPr>
      <w:b/>
      <w:bCs/>
      <w:i/>
      <w:iCs/>
      <w:color w:val="53548A"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53548A" w:themeColor="accent1"/>
    </w:rPr>
  </w:style>
  <w:style w:type="character" w:styleId="SubtleReference">
    <w:name w:val="Subtle Reference"/>
    <w:basedOn w:val="DefaultParagraphFont"/>
    <w:uiPriority w:val="31"/>
    <w:qFormat/>
    <w:rsid w:val="0017501D"/>
    <w:rPr>
      <w:smallCaps/>
      <w:color w:val="438086" w:themeColor="accent2"/>
      <w:u w:val="single"/>
    </w:rPr>
  </w:style>
  <w:style w:type="character" w:styleId="IntenseReference">
    <w:name w:val="Intense Reference"/>
    <w:basedOn w:val="DefaultParagraphFont"/>
    <w:uiPriority w:val="32"/>
    <w:qFormat/>
    <w:rsid w:val="0017501D"/>
    <w:rPr>
      <w:b/>
      <w:bCs/>
      <w:smallCaps/>
      <w:color w:val="438086"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67AFBD"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deppe.UOFI\AppData\Roaming\Microsoft\Templates\BusinessReport_Office2010.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9d4becf3c78b079d0215c1c6e7bf6faf">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9f751914611653caddaaebd44ef23dee"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42116A-116D-4AF8-87ED-71BAB57ED627}">
  <ds:schemaRefs>
    <ds:schemaRef ds:uri="601c975d-f7cf-469f-bc86-88adfdad3821"/>
    <ds:schemaRef ds:uri="http://schemas.microsoft.com/office/2006/documentManagement/types"/>
    <ds:schemaRef ds:uri="http://purl.org/dc/dcmitype/"/>
    <ds:schemaRef ds:uri="http://schemas.openxmlformats.org/package/2006/metadata/core-properties"/>
    <ds:schemaRef ds:uri="http://www.w3.org/XML/1998/namespace"/>
    <ds:schemaRef ds:uri="3a4e9902-0fe0-4fc0-bc3e-2f7ee15b302c"/>
    <ds:schemaRef ds:uri="http://purl.org/dc/elements/1.1/"/>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C937D7DE-26DF-4395-9E1B-DF12F13D21A5}">
  <ds:schemaRefs>
    <ds:schemaRef ds:uri="http://schemas.openxmlformats.org/officeDocument/2006/bibliography"/>
  </ds:schemaRefs>
</ds:datastoreItem>
</file>

<file path=customXml/itemProps4.xml><?xml version="1.0" encoding="utf-8"?>
<ds:datastoreItem xmlns:ds="http://schemas.openxmlformats.org/officeDocument/2006/customXml" ds:itemID="{CCA208BB-4DD4-4599-ABFC-59D31E07C259}">
  <ds:schemaRefs>
    <ds:schemaRef ds:uri="http://schemas.microsoft.com/sharepoint/v3/contenttype/forms"/>
  </ds:schemaRefs>
</ds:datastoreItem>
</file>

<file path=customXml/itemProps5.xml><?xml version="1.0" encoding="utf-8"?>
<ds:datastoreItem xmlns:ds="http://schemas.openxmlformats.org/officeDocument/2006/customXml" ds:itemID="{C8A97C95-19E0-4F88-B8C5-2E4292CC7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4e9902-0fe0-4fc0-bc3e-2f7ee15b302c"/>
    <ds:schemaRef ds:uri="601c975d-f7cf-469f-bc86-88adfdad38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BusinessReport_Office2010</Template>
  <TotalTime>0</TotalTime>
  <Pages>5</Pages>
  <Words>934</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2013-05-29T16:25:00Z</dcterms:created>
  <dcterms:modified xsi:type="dcterms:W3CDTF">2024-06-06T21:33:00Z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y fmtid="{D5CDD505-2E9C-101B-9397-08002B2CF9AE}" pid="3" name="ContentTypeId">
    <vt:lpwstr>0x0101003008281C04845448BB7FBA6A1B41A74C</vt:lpwstr>
  </property>
  <property fmtid="{D5CDD505-2E9C-101B-9397-08002B2CF9AE}" pid="4" name="MediaServiceImageTags">
    <vt:lpwstr/>
  </property>
</Properties>
</file>